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2D" w:rsidRDefault="009D422D">
      <w:pPr>
        <w:rPr>
          <w:rtl/>
        </w:rPr>
      </w:pPr>
      <w:r w:rsidRPr="009D19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636.75pt">
            <v:imagedata r:id="rId4" o:title=""/>
          </v:shape>
        </w:pict>
      </w: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Pr="009D1938" w:rsidRDefault="009D422D">
      <w:pPr>
        <w:rPr>
          <w:rtl/>
        </w:rPr>
      </w:pPr>
      <w:r w:rsidRPr="009D1938">
        <w:pict>
          <v:shape id="_x0000_i1026" type="#_x0000_t75" style="width:411pt;height:565.5pt">
            <v:imagedata r:id="rId5" o:title=""/>
          </v:shape>
        </w:pict>
      </w: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Default="009D422D">
      <w:pPr>
        <w:rPr>
          <w:rtl/>
        </w:rPr>
      </w:pPr>
    </w:p>
    <w:p w:rsidR="009D422D" w:rsidRPr="009D1938" w:rsidRDefault="009D422D"/>
    <w:sectPr w:rsidR="009D422D" w:rsidRPr="009D1938" w:rsidSect="008748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938"/>
    <w:rsid w:val="000108D4"/>
    <w:rsid w:val="00011B0B"/>
    <w:rsid w:val="000701A3"/>
    <w:rsid w:val="00087525"/>
    <w:rsid w:val="000B2FC4"/>
    <w:rsid w:val="000E17F6"/>
    <w:rsid w:val="000E1834"/>
    <w:rsid w:val="000E2BA1"/>
    <w:rsid w:val="000E7169"/>
    <w:rsid w:val="00125F94"/>
    <w:rsid w:val="00190C37"/>
    <w:rsid w:val="001D2B4B"/>
    <w:rsid w:val="002102A6"/>
    <w:rsid w:val="0023147B"/>
    <w:rsid w:val="002377FF"/>
    <w:rsid w:val="00262C49"/>
    <w:rsid w:val="002C3E3E"/>
    <w:rsid w:val="002E00DF"/>
    <w:rsid w:val="003257CF"/>
    <w:rsid w:val="003C4E24"/>
    <w:rsid w:val="00473C15"/>
    <w:rsid w:val="004747E6"/>
    <w:rsid w:val="00474BC9"/>
    <w:rsid w:val="004B48C0"/>
    <w:rsid w:val="004D54DA"/>
    <w:rsid w:val="0050359B"/>
    <w:rsid w:val="00567499"/>
    <w:rsid w:val="005E0413"/>
    <w:rsid w:val="00603F93"/>
    <w:rsid w:val="0066238F"/>
    <w:rsid w:val="00687A2C"/>
    <w:rsid w:val="006A3A5C"/>
    <w:rsid w:val="006A759B"/>
    <w:rsid w:val="006F284B"/>
    <w:rsid w:val="0072602E"/>
    <w:rsid w:val="007419BB"/>
    <w:rsid w:val="00825282"/>
    <w:rsid w:val="00830B51"/>
    <w:rsid w:val="008357F9"/>
    <w:rsid w:val="00840016"/>
    <w:rsid w:val="00866EBE"/>
    <w:rsid w:val="0087486D"/>
    <w:rsid w:val="008C15A7"/>
    <w:rsid w:val="008F2CEC"/>
    <w:rsid w:val="008F596E"/>
    <w:rsid w:val="00920720"/>
    <w:rsid w:val="009328A9"/>
    <w:rsid w:val="00932D57"/>
    <w:rsid w:val="00945A3C"/>
    <w:rsid w:val="00947482"/>
    <w:rsid w:val="00957471"/>
    <w:rsid w:val="00981FBC"/>
    <w:rsid w:val="009D1938"/>
    <w:rsid w:val="009D422D"/>
    <w:rsid w:val="009D4498"/>
    <w:rsid w:val="00A06F03"/>
    <w:rsid w:val="00A21CC9"/>
    <w:rsid w:val="00A5187D"/>
    <w:rsid w:val="00A765D5"/>
    <w:rsid w:val="00AE581A"/>
    <w:rsid w:val="00AE5C7F"/>
    <w:rsid w:val="00AE6E4A"/>
    <w:rsid w:val="00B0014F"/>
    <w:rsid w:val="00B97968"/>
    <w:rsid w:val="00BB7F76"/>
    <w:rsid w:val="00BE2CEC"/>
    <w:rsid w:val="00C3604F"/>
    <w:rsid w:val="00C6459F"/>
    <w:rsid w:val="00CC2739"/>
    <w:rsid w:val="00CF4105"/>
    <w:rsid w:val="00CF538F"/>
    <w:rsid w:val="00D050DF"/>
    <w:rsid w:val="00D76C84"/>
    <w:rsid w:val="00DA11CE"/>
    <w:rsid w:val="00DA23DB"/>
    <w:rsid w:val="00DA57AE"/>
    <w:rsid w:val="00DA6C3C"/>
    <w:rsid w:val="00E837B2"/>
    <w:rsid w:val="00EA0C60"/>
    <w:rsid w:val="00EC672F"/>
    <w:rsid w:val="00ED4C6D"/>
    <w:rsid w:val="00ED6EA4"/>
    <w:rsid w:val="00EF203F"/>
    <w:rsid w:val="00F23B39"/>
    <w:rsid w:val="00F374E1"/>
    <w:rsid w:val="00F45289"/>
    <w:rsid w:val="00F66FF6"/>
    <w:rsid w:val="00F92CE9"/>
    <w:rsid w:val="00F974AF"/>
    <w:rsid w:val="00FA3F19"/>
    <w:rsid w:val="00FA6E9B"/>
    <w:rsid w:val="00FB565F"/>
    <w:rsid w:val="00FC0B9F"/>
    <w:rsid w:val="00FC35AC"/>
    <w:rsid w:val="00FE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3</Words>
  <Characters>19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HP</cp:lastModifiedBy>
  <cp:revision>2</cp:revision>
  <dcterms:created xsi:type="dcterms:W3CDTF">2014-02-18T22:36:00Z</dcterms:created>
  <dcterms:modified xsi:type="dcterms:W3CDTF">2014-02-18T22:36:00Z</dcterms:modified>
</cp:coreProperties>
</file>